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B6C7" w14:textId="32F498B8" w:rsidR="001A7EA5" w:rsidRDefault="00A2625B" w:rsidP="00F5106A">
      <w:pPr>
        <w:snapToGrid/>
      </w:pPr>
      <w:r w:rsidRPr="00A2625B">
        <w:rPr>
          <w:rFonts w:hint="eastAsia"/>
        </w:rPr>
        <w:t>第９号様式</w:t>
      </w:r>
      <w:r w:rsidR="00D63A2F">
        <w:rPr>
          <w:rFonts w:hint="eastAsia"/>
        </w:rPr>
        <w:t>（</w:t>
      </w:r>
      <w:r w:rsidRPr="00A2625B">
        <w:rPr>
          <w:rFonts w:hint="eastAsia"/>
        </w:rPr>
        <w:t>第11条関係</w:t>
      </w:r>
      <w:r w:rsidR="00D63A2F">
        <w:rPr>
          <w:rFonts w:hint="eastAsia"/>
        </w:rPr>
        <w:t>）</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536"/>
        <w:gridCol w:w="1370"/>
        <w:gridCol w:w="1585"/>
        <w:gridCol w:w="1498"/>
        <w:gridCol w:w="1457"/>
        <w:gridCol w:w="3760"/>
      </w:tblGrid>
      <w:tr w:rsidR="00240621" w:rsidRPr="0031393C" w14:paraId="25D482B7" w14:textId="77777777" w:rsidTr="008273F1">
        <w:tc>
          <w:tcPr>
            <w:tcW w:w="10206" w:type="dxa"/>
            <w:gridSpan w:val="6"/>
            <w:tcBorders>
              <w:bottom w:val="nil"/>
            </w:tcBorders>
            <w:vAlign w:val="bottom"/>
          </w:tcPr>
          <w:p w14:paraId="2011F2BD" w14:textId="77777777" w:rsidR="00F5106A" w:rsidRDefault="00F5106A" w:rsidP="00F5106A">
            <w:pPr>
              <w:snapToGrid/>
              <w:rPr>
                <w:rFonts w:asciiTheme="minorEastAsia" w:hAnsiTheme="minorEastAsia"/>
              </w:rPr>
            </w:pPr>
          </w:p>
          <w:p w14:paraId="5EDAE06E" w14:textId="1F0E9261" w:rsidR="00C86025" w:rsidRPr="00C86025" w:rsidRDefault="00C86025" w:rsidP="00C86025">
            <w:pPr>
              <w:snapToGrid/>
              <w:jc w:val="center"/>
              <w:rPr>
                <w:rFonts w:asciiTheme="minorEastAsia" w:hAnsiTheme="minorEastAsia" w:hint="eastAsia"/>
                <w:spacing w:val="40"/>
              </w:rPr>
            </w:pPr>
            <w:r w:rsidRPr="00C86025">
              <w:rPr>
                <w:rFonts w:asciiTheme="minorEastAsia" w:hAnsiTheme="minorEastAsia" w:hint="eastAsia"/>
                <w:spacing w:val="40"/>
              </w:rPr>
              <w:t>工事完了報告書</w:t>
            </w:r>
          </w:p>
          <w:p w14:paraId="2CB24D0F" w14:textId="64F9CBFF" w:rsidR="00240621" w:rsidRPr="0031393C" w:rsidRDefault="00240621" w:rsidP="00F5106A">
            <w:pPr>
              <w:snapToGrid/>
              <w:jc w:val="right"/>
              <w:rPr>
                <w:snapToGrid w:val="0"/>
              </w:rPr>
            </w:pPr>
            <w:r w:rsidRPr="0031393C">
              <w:rPr>
                <w:rFonts w:hint="eastAsia"/>
                <w:snapToGrid w:val="0"/>
              </w:rPr>
              <w:t xml:space="preserve">年　　月　　日　</w:t>
            </w:r>
          </w:p>
          <w:p w14:paraId="6B99F587" w14:textId="77777777" w:rsidR="00F5106A" w:rsidRPr="00F34C3B" w:rsidRDefault="00240621" w:rsidP="00F5106A">
            <w:pPr>
              <w:snapToGrid/>
              <w:rPr>
                <w:rFonts w:asciiTheme="minorEastAsia" w:hAnsiTheme="minorEastAsia"/>
              </w:rPr>
            </w:pPr>
            <w:r w:rsidRPr="0031393C">
              <w:rPr>
                <w:rFonts w:hint="eastAsia"/>
                <w:snapToGrid w:val="0"/>
              </w:rPr>
              <w:t xml:space="preserve">　</w:t>
            </w:r>
          </w:p>
          <w:p w14:paraId="0CCBC8A4" w14:textId="77777777" w:rsidR="0044778E" w:rsidRPr="00FD4603" w:rsidRDefault="0044778E" w:rsidP="0044778E">
            <w:pPr>
              <w:snapToGrid/>
              <w:ind w:firstLineChars="100" w:firstLine="211"/>
              <w:rPr>
                <w:snapToGrid w:val="0"/>
              </w:rPr>
            </w:pPr>
            <w:r w:rsidRPr="00FD4603">
              <w:rPr>
                <w:rFonts w:hint="eastAsia"/>
                <w:snapToGrid w:val="0"/>
              </w:rPr>
              <w:t>東京都北区長　殿</w:t>
            </w:r>
          </w:p>
          <w:p w14:paraId="13C04782" w14:textId="07B4C7D4" w:rsidR="00240621" w:rsidRPr="0031393C" w:rsidRDefault="001577B6" w:rsidP="00F5106A">
            <w:pPr>
              <w:jc w:val="right"/>
              <w:rPr>
                <w:snapToGrid w:val="0"/>
              </w:rPr>
            </w:pPr>
            <w:r w:rsidRPr="001577B6">
              <w:rPr>
                <w:rFonts w:hint="eastAsia"/>
                <w:snapToGrid w:val="0"/>
              </w:rPr>
              <w:t>認定建築主の住所又は</w:t>
            </w:r>
            <w:r w:rsidR="00832E82">
              <w:rPr>
                <w:rFonts w:hint="eastAsia"/>
                <w:snapToGrid w:val="0"/>
              </w:rPr>
              <w:t xml:space="preserve">　　　　　　　　　　　　　　　　　　</w:t>
            </w:r>
            <w:r w:rsidR="00240621" w:rsidRPr="0031393C">
              <w:rPr>
                <w:snapToGrid w:val="0"/>
              </w:rPr>
              <w:br/>
            </w:r>
            <w:r w:rsidR="00240621" w:rsidRPr="0031393C">
              <w:rPr>
                <w:rFonts w:hint="eastAsia"/>
                <w:snapToGrid w:val="0"/>
              </w:rPr>
              <w:t xml:space="preserve">主たる事務所の所在地　　　　　　　　　　　　</w:t>
            </w:r>
            <w:r w:rsidR="00832E82">
              <w:rPr>
                <w:rFonts w:hint="eastAsia"/>
                <w:snapToGrid w:val="0"/>
              </w:rPr>
              <w:t xml:space="preserve">　　　　　　</w:t>
            </w:r>
          </w:p>
          <w:p w14:paraId="5283F73B" w14:textId="77777777" w:rsidR="00240621" w:rsidRPr="0031393C" w:rsidRDefault="00240621" w:rsidP="00F5106A">
            <w:pPr>
              <w:rPr>
                <w:snapToGrid w:val="0"/>
              </w:rPr>
            </w:pPr>
          </w:p>
          <w:p w14:paraId="2BB06455" w14:textId="5C49D347" w:rsidR="00240621" w:rsidRPr="0031393C" w:rsidRDefault="001577B6" w:rsidP="00F5106A">
            <w:pPr>
              <w:jc w:val="right"/>
              <w:rPr>
                <w:snapToGrid w:val="0"/>
              </w:rPr>
            </w:pPr>
            <w:r w:rsidRPr="001577B6">
              <w:rPr>
                <w:rFonts w:hint="eastAsia"/>
                <w:snapToGrid w:val="0"/>
              </w:rPr>
              <w:t>認定建築主の氏名又は名称</w:t>
            </w:r>
            <w:r w:rsidR="00240621" w:rsidRPr="0031393C">
              <w:rPr>
                <w:rFonts w:hint="eastAsia"/>
                <w:snapToGrid w:val="0"/>
              </w:rPr>
              <w:t xml:space="preserve">　　　　　　　　</w:t>
            </w:r>
            <w:r w:rsidR="00EC36B5" w:rsidRPr="0031393C">
              <w:rPr>
                <w:rFonts w:hint="eastAsia"/>
                <w:snapToGrid w:val="0"/>
              </w:rPr>
              <w:t xml:space="preserve">　</w:t>
            </w:r>
            <w:r w:rsidR="00240621" w:rsidRPr="0031393C">
              <w:rPr>
                <w:rFonts w:hint="eastAsia"/>
                <w:snapToGrid w:val="0"/>
              </w:rPr>
              <w:t xml:space="preserve">　</w:t>
            </w:r>
            <w:r w:rsidR="00832E82">
              <w:rPr>
                <w:rFonts w:hint="eastAsia"/>
                <w:snapToGrid w:val="0"/>
              </w:rPr>
              <w:t xml:space="preserve">　　　　　　</w:t>
            </w:r>
          </w:p>
          <w:p w14:paraId="605B656C" w14:textId="77777777" w:rsidR="00240621" w:rsidRPr="0031393C" w:rsidRDefault="00240621" w:rsidP="00F5106A">
            <w:pPr>
              <w:snapToGrid/>
              <w:rPr>
                <w:snapToGrid w:val="0"/>
              </w:rPr>
            </w:pPr>
          </w:p>
          <w:p w14:paraId="2D4ED37A" w14:textId="06B9FEFA" w:rsidR="00240621" w:rsidRPr="0031393C" w:rsidRDefault="00A2625B" w:rsidP="00A47180">
            <w:pPr>
              <w:snapToGrid/>
              <w:ind w:firstLineChars="100" w:firstLine="211"/>
              <w:rPr>
                <w:snapToGrid w:val="0"/>
              </w:rPr>
            </w:pPr>
            <w:r w:rsidRPr="00A2625B">
              <w:rPr>
                <w:rFonts w:hint="eastAsia"/>
                <w:snapToGrid w:val="0"/>
              </w:rPr>
              <w:t>認定低炭素建築物新築等計画に基づく建築物の建築工事が完了したので、東京都北区都市の低炭素化の促進に関する法律施行細則第</w:t>
            </w:r>
            <w:r w:rsidR="0052282B">
              <w:rPr>
                <w:rFonts w:hint="eastAsia"/>
                <w:snapToGrid w:val="0"/>
              </w:rPr>
              <w:t>11</w:t>
            </w:r>
            <w:r w:rsidRPr="00A2625B">
              <w:rPr>
                <w:rFonts w:hint="eastAsia"/>
                <w:snapToGrid w:val="0"/>
              </w:rPr>
              <w:t>条の規定により報告します。</w:t>
            </w:r>
          </w:p>
          <w:p w14:paraId="0FDAE089" w14:textId="77777777" w:rsidR="00F5106A" w:rsidRPr="00F34C3B" w:rsidRDefault="00F5106A" w:rsidP="00F5106A">
            <w:pPr>
              <w:snapToGrid/>
              <w:rPr>
                <w:rFonts w:asciiTheme="minorEastAsia" w:hAnsiTheme="minorEastAsia"/>
              </w:rPr>
            </w:pPr>
          </w:p>
          <w:p w14:paraId="4413B0BC" w14:textId="77777777" w:rsidR="00240621" w:rsidRPr="0031393C" w:rsidRDefault="00240621" w:rsidP="00F5106A">
            <w:pPr>
              <w:snapToGrid/>
              <w:jc w:val="center"/>
              <w:rPr>
                <w:snapToGrid w:val="0"/>
              </w:rPr>
            </w:pPr>
            <w:r w:rsidRPr="0031393C">
              <w:rPr>
                <w:rFonts w:hint="eastAsia"/>
                <w:snapToGrid w:val="0"/>
              </w:rPr>
              <w:t>記</w:t>
            </w:r>
          </w:p>
          <w:p w14:paraId="426FE5BA" w14:textId="77777777" w:rsidR="00240621" w:rsidRPr="0031393C" w:rsidRDefault="00240621" w:rsidP="00F5106A">
            <w:pPr>
              <w:snapToGrid/>
              <w:rPr>
                <w:snapToGrid w:val="0"/>
              </w:rPr>
            </w:pPr>
          </w:p>
          <w:p w14:paraId="59CCEAB5" w14:textId="05C2747B" w:rsidR="00240621" w:rsidRPr="0031393C" w:rsidRDefault="00A2625B" w:rsidP="00F5106A">
            <w:pPr>
              <w:snapToGrid/>
              <w:rPr>
                <w:snapToGrid w:val="0"/>
              </w:rPr>
            </w:pPr>
            <w:r w:rsidRPr="00A2625B">
              <w:rPr>
                <w:rFonts w:hint="eastAsia"/>
                <w:snapToGrid w:val="0"/>
              </w:rPr>
              <w:t>１　低炭素建築物新築等計画の認定番号</w:t>
            </w:r>
          </w:p>
          <w:p w14:paraId="02468B4A" w14:textId="77777777" w:rsidR="00F5106A" w:rsidRPr="00FD4603" w:rsidRDefault="00F5106A" w:rsidP="00F5106A">
            <w:pPr>
              <w:snapToGrid/>
              <w:rPr>
                <w:snapToGrid w:val="0"/>
              </w:rPr>
            </w:pPr>
            <w:r w:rsidRPr="00FD4603">
              <w:rPr>
                <w:rFonts w:hint="eastAsia"/>
                <w:snapToGrid w:val="0"/>
              </w:rPr>
              <w:t xml:space="preserve">　　　　　　　　　第　　</w:t>
            </w:r>
            <w:r>
              <w:rPr>
                <w:rFonts w:hint="eastAsia"/>
                <w:snapToGrid w:val="0"/>
              </w:rPr>
              <w:t xml:space="preserve">　　　</w:t>
            </w:r>
            <w:r w:rsidRPr="00FD4603">
              <w:rPr>
                <w:rFonts w:hint="eastAsia"/>
                <w:snapToGrid w:val="0"/>
              </w:rPr>
              <w:t xml:space="preserve">　　</w:t>
            </w:r>
            <w:r>
              <w:rPr>
                <w:rFonts w:hint="eastAsia"/>
                <w:snapToGrid w:val="0"/>
              </w:rPr>
              <w:t xml:space="preserve">　　　　</w:t>
            </w:r>
            <w:r w:rsidRPr="00FD4603">
              <w:rPr>
                <w:rFonts w:hint="eastAsia"/>
                <w:snapToGrid w:val="0"/>
              </w:rPr>
              <w:t xml:space="preserve">　号</w:t>
            </w:r>
          </w:p>
          <w:p w14:paraId="4B38C5E1" w14:textId="47BBE1DA" w:rsidR="00240621" w:rsidRPr="0031393C" w:rsidRDefault="00A2625B" w:rsidP="00F5106A">
            <w:pPr>
              <w:snapToGrid/>
            </w:pPr>
            <w:r w:rsidRPr="00A2625B">
              <w:rPr>
                <w:rFonts w:hint="eastAsia"/>
                <w:snapToGrid w:val="0"/>
              </w:rPr>
              <w:t>２　低炭素建築物新築等計画の認定年月日</w:t>
            </w:r>
          </w:p>
          <w:p w14:paraId="5C0C1876" w14:textId="77777777" w:rsidR="00240621" w:rsidRPr="0031393C" w:rsidRDefault="00240621" w:rsidP="00F5106A">
            <w:pPr>
              <w:snapToGrid/>
              <w:rPr>
                <w:snapToGrid w:val="0"/>
              </w:rPr>
            </w:pPr>
            <w:r w:rsidRPr="0031393C">
              <w:rPr>
                <w:rFonts w:hint="eastAsia"/>
                <w:snapToGrid w:val="0"/>
              </w:rPr>
              <w:t xml:space="preserve">　　　　　　　　　　　　年　　月　　日</w:t>
            </w:r>
          </w:p>
          <w:p w14:paraId="57134AE5" w14:textId="01B41C35" w:rsidR="00240621" w:rsidRPr="0031393C" w:rsidRDefault="00A2625B" w:rsidP="00F5106A">
            <w:pPr>
              <w:snapToGrid/>
              <w:rPr>
                <w:snapToGrid w:val="0"/>
              </w:rPr>
            </w:pPr>
            <w:r w:rsidRPr="00A2625B">
              <w:rPr>
                <w:rFonts w:hint="eastAsia"/>
                <w:snapToGrid w:val="0"/>
              </w:rPr>
              <w:t>３　認定に係る建築物の位置</w:t>
            </w:r>
          </w:p>
          <w:p w14:paraId="0D58A641" w14:textId="1CEEC5D6" w:rsidR="00F5106A" w:rsidRDefault="00F5106A" w:rsidP="00F5106A">
            <w:pPr>
              <w:snapToGrid/>
              <w:rPr>
                <w:snapToGrid w:val="0"/>
              </w:rPr>
            </w:pPr>
          </w:p>
          <w:p w14:paraId="15FD480C" w14:textId="77777777" w:rsidR="00DF1228" w:rsidRDefault="00DF1228" w:rsidP="00F5106A">
            <w:pPr>
              <w:snapToGrid/>
              <w:rPr>
                <w:snapToGrid w:val="0"/>
              </w:rPr>
            </w:pPr>
          </w:p>
          <w:p w14:paraId="7CA71259" w14:textId="16FF739C" w:rsidR="00DF1228" w:rsidRPr="00DF1228" w:rsidRDefault="00A2625B" w:rsidP="00DF1228">
            <w:pPr>
              <w:snapToGrid/>
              <w:rPr>
                <w:snapToGrid w:val="0"/>
              </w:rPr>
            </w:pPr>
            <w:r w:rsidRPr="00A2625B">
              <w:rPr>
                <w:rFonts w:hint="eastAsia"/>
                <w:snapToGrid w:val="0"/>
              </w:rPr>
              <w:t>４　計画に従って建築物の建築工事が完了したことを確認した建築士</w:t>
            </w:r>
          </w:p>
          <w:p w14:paraId="3077EE53" w14:textId="54784D82" w:rsidR="00DF1228" w:rsidRPr="0052282B" w:rsidRDefault="00DF1228" w:rsidP="00DF1228">
            <w:pPr>
              <w:ind w:firstLineChars="300" w:firstLine="632"/>
              <w:rPr>
                <w:snapToGrid w:val="0"/>
              </w:rPr>
            </w:pPr>
            <w:r w:rsidRPr="0052282B">
              <w:rPr>
                <w:rFonts w:hint="eastAsia"/>
              </w:rPr>
              <w:t>（　　級）建築士（　　　　　）登録第　　　　　　　　号</w:t>
            </w:r>
          </w:p>
          <w:p w14:paraId="03FEA1B9" w14:textId="141E1FE9" w:rsidR="00DF1228" w:rsidRPr="0052282B" w:rsidRDefault="00DF1228" w:rsidP="00272A63">
            <w:pPr>
              <w:ind w:firstLineChars="500" w:firstLine="1053"/>
              <w:rPr>
                <w:snapToGrid w:val="0"/>
              </w:rPr>
            </w:pPr>
            <w:r w:rsidRPr="0052282B">
              <w:rPr>
                <w:rFonts w:hint="eastAsia"/>
                <w:snapToGrid w:val="0"/>
              </w:rPr>
              <w:t xml:space="preserve">住所 </w:t>
            </w:r>
          </w:p>
          <w:p w14:paraId="5A8EF931" w14:textId="412DA714" w:rsidR="00DF1228" w:rsidRPr="0052282B" w:rsidRDefault="00DF1228" w:rsidP="00272A63">
            <w:pPr>
              <w:ind w:firstLineChars="500" w:firstLine="1053"/>
              <w:rPr>
                <w:snapToGrid w:val="0"/>
              </w:rPr>
            </w:pPr>
            <w:r w:rsidRPr="0052282B">
              <w:rPr>
                <w:rFonts w:hint="eastAsia"/>
                <w:snapToGrid w:val="0"/>
              </w:rPr>
              <w:t xml:space="preserve">氏名 </w:t>
            </w:r>
          </w:p>
          <w:p w14:paraId="39FAB57A" w14:textId="20101AFC" w:rsidR="00DF1228" w:rsidRPr="0052282B" w:rsidRDefault="00DF1228" w:rsidP="00DF1228">
            <w:pPr>
              <w:ind w:firstLineChars="300" w:firstLine="632"/>
              <w:rPr>
                <w:snapToGrid w:val="0"/>
              </w:rPr>
            </w:pPr>
            <w:r w:rsidRPr="0052282B">
              <w:rPr>
                <w:rFonts w:hint="eastAsia"/>
              </w:rPr>
              <w:t>（　　級）建築士事務所（　　　　）知事登録第　　　　　　　　号</w:t>
            </w:r>
          </w:p>
          <w:p w14:paraId="6210D9A4" w14:textId="62BAE4F1" w:rsidR="00DF1228" w:rsidRPr="0052282B" w:rsidRDefault="00DF1228" w:rsidP="00272A63">
            <w:pPr>
              <w:ind w:firstLineChars="500" w:firstLine="1053"/>
              <w:rPr>
                <w:snapToGrid w:val="0"/>
              </w:rPr>
            </w:pPr>
            <w:r w:rsidRPr="0052282B">
              <w:rPr>
                <w:rFonts w:hint="eastAsia"/>
                <w:snapToGrid w:val="0"/>
              </w:rPr>
              <w:t xml:space="preserve">名称 </w:t>
            </w:r>
          </w:p>
          <w:p w14:paraId="662DF86D" w14:textId="36EDCD57" w:rsidR="00F5106A" w:rsidRPr="0052282B" w:rsidRDefault="00DF1228" w:rsidP="00272A63">
            <w:pPr>
              <w:ind w:firstLineChars="500" w:firstLine="1053"/>
              <w:rPr>
                <w:snapToGrid w:val="0"/>
              </w:rPr>
            </w:pPr>
            <w:r w:rsidRPr="0052282B">
              <w:rPr>
                <w:rFonts w:hint="eastAsia"/>
                <w:snapToGrid w:val="0"/>
              </w:rPr>
              <w:t>所在地</w:t>
            </w:r>
          </w:p>
          <w:p w14:paraId="655A6DC8" w14:textId="73BD507D" w:rsidR="00F5106A" w:rsidRDefault="00F5106A" w:rsidP="00F5106A">
            <w:pPr>
              <w:snapToGrid/>
              <w:rPr>
                <w:snapToGrid w:val="0"/>
              </w:rPr>
            </w:pPr>
          </w:p>
          <w:p w14:paraId="596CA94D" w14:textId="448FE210" w:rsidR="00DF1228" w:rsidRPr="00DF1228" w:rsidRDefault="00A2625B" w:rsidP="00DF1228">
            <w:pPr>
              <w:snapToGrid/>
              <w:rPr>
                <w:snapToGrid w:val="0"/>
              </w:rPr>
            </w:pPr>
            <w:r w:rsidRPr="00A2625B">
              <w:rPr>
                <w:rFonts w:hint="eastAsia"/>
                <w:snapToGrid w:val="0"/>
              </w:rPr>
              <w:t>５　建築工事完了の日</w:t>
            </w:r>
          </w:p>
          <w:p w14:paraId="42EC96B4" w14:textId="77777777" w:rsidR="00DF1228" w:rsidRPr="0031393C" w:rsidRDefault="00DF1228" w:rsidP="00DF1228">
            <w:pPr>
              <w:snapToGrid/>
              <w:rPr>
                <w:snapToGrid w:val="0"/>
              </w:rPr>
            </w:pPr>
            <w:r w:rsidRPr="0031393C">
              <w:rPr>
                <w:rFonts w:hint="eastAsia"/>
                <w:snapToGrid w:val="0"/>
              </w:rPr>
              <w:t xml:space="preserve">　　　　　　　　　　　　年　　月　　日</w:t>
            </w:r>
          </w:p>
          <w:p w14:paraId="25AB862A" w14:textId="77777777" w:rsidR="00DF1228" w:rsidRPr="0031393C" w:rsidRDefault="00DF1228" w:rsidP="00F5106A">
            <w:pPr>
              <w:snapToGrid/>
              <w:rPr>
                <w:snapToGrid w:val="0"/>
              </w:rPr>
            </w:pPr>
          </w:p>
          <w:p w14:paraId="502B3D1E" w14:textId="77777777" w:rsidR="00240621" w:rsidRPr="0031393C" w:rsidRDefault="00240621" w:rsidP="00F5106A">
            <w:pPr>
              <w:snapToGrid/>
              <w:rPr>
                <w:snapToGrid w:val="0"/>
              </w:rPr>
            </w:pPr>
            <w:r w:rsidRPr="0031393C">
              <w:rPr>
                <w:rFonts w:hint="eastAsia"/>
                <w:snapToGrid w:val="0"/>
              </w:rPr>
              <w:t>（本欄には記入しないでください。）</w:t>
            </w:r>
          </w:p>
        </w:tc>
      </w:tr>
      <w:tr w:rsidR="0052282B" w:rsidRPr="0031393C" w14:paraId="4B0642C3" w14:textId="77777777" w:rsidTr="008273F1">
        <w:trPr>
          <w:trHeight w:hRule="exact" w:val="350"/>
        </w:trPr>
        <w:tc>
          <w:tcPr>
            <w:tcW w:w="536" w:type="dxa"/>
            <w:tcBorders>
              <w:top w:val="nil"/>
              <w:bottom w:val="nil"/>
            </w:tcBorders>
            <w:vAlign w:val="center"/>
          </w:tcPr>
          <w:p w14:paraId="64A75FA6" w14:textId="77777777" w:rsidR="0052282B" w:rsidRPr="0031393C" w:rsidRDefault="0052282B" w:rsidP="0052282B">
            <w:pPr>
              <w:rPr>
                <w:snapToGrid w:val="0"/>
              </w:rPr>
            </w:pPr>
          </w:p>
        </w:tc>
        <w:tc>
          <w:tcPr>
            <w:tcW w:w="2955" w:type="dxa"/>
            <w:gridSpan w:val="2"/>
            <w:vAlign w:val="center"/>
          </w:tcPr>
          <w:p w14:paraId="040D53DA" w14:textId="5B0A9ACE" w:rsidR="0052282B" w:rsidRPr="0031393C" w:rsidRDefault="0052282B" w:rsidP="0052282B">
            <w:pPr>
              <w:jc w:val="center"/>
              <w:rPr>
                <w:snapToGrid w:val="0"/>
              </w:rPr>
            </w:pPr>
            <w:r w:rsidRPr="0052282B">
              <w:rPr>
                <w:rFonts w:hint="eastAsia"/>
                <w:snapToGrid w:val="0"/>
                <w:spacing w:val="106"/>
                <w:kern w:val="0"/>
                <w:fitText w:val="1055" w:id="-705473280"/>
              </w:rPr>
              <w:t>受付</w:t>
            </w:r>
            <w:r w:rsidRPr="0052282B">
              <w:rPr>
                <w:rFonts w:hint="eastAsia"/>
                <w:snapToGrid w:val="0"/>
                <w:kern w:val="0"/>
                <w:fitText w:val="1055" w:id="-705473280"/>
              </w:rPr>
              <w:t>欄</w:t>
            </w:r>
          </w:p>
        </w:tc>
        <w:tc>
          <w:tcPr>
            <w:tcW w:w="2955" w:type="dxa"/>
            <w:gridSpan w:val="2"/>
            <w:vAlign w:val="center"/>
          </w:tcPr>
          <w:p w14:paraId="0E567EEE" w14:textId="30863BF5" w:rsidR="0052282B" w:rsidRPr="0031393C" w:rsidRDefault="0052282B" w:rsidP="0052282B">
            <w:pPr>
              <w:jc w:val="center"/>
              <w:rPr>
                <w:snapToGrid w:val="0"/>
              </w:rPr>
            </w:pPr>
            <w:r w:rsidRPr="0052282B">
              <w:rPr>
                <w:rFonts w:hint="eastAsia"/>
                <w:snapToGrid w:val="0"/>
                <w:spacing w:val="106"/>
                <w:kern w:val="0"/>
                <w:fitText w:val="1899" w:id="-705473023"/>
              </w:rPr>
              <w:t>認定番号</w:t>
            </w:r>
            <w:r w:rsidRPr="0052282B">
              <w:rPr>
                <w:rFonts w:hint="eastAsia"/>
                <w:snapToGrid w:val="0"/>
                <w:kern w:val="0"/>
                <w:fitText w:val="1899" w:id="-705473023"/>
              </w:rPr>
              <w:t>欄</w:t>
            </w:r>
          </w:p>
        </w:tc>
        <w:tc>
          <w:tcPr>
            <w:tcW w:w="3760" w:type="dxa"/>
            <w:tcBorders>
              <w:top w:val="nil"/>
              <w:bottom w:val="nil"/>
            </w:tcBorders>
            <w:vAlign w:val="center"/>
          </w:tcPr>
          <w:p w14:paraId="275034CC" w14:textId="77777777" w:rsidR="0052282B" w:rsidRPr="0031393C" w:rsidRDefault="0052282B" w:rsidP="0052282B">
            <w:pPr>
              <w:rPr>
                <w:snapToGrid w:val="0"/>
              </w:rPr>
            </w:pPr>
          </w:p>
        </w:tc>
      </w:tr>
      <w:tr w:rsidR="00240621" w:rsidRPr="0031393C" w14:paraId="38C66D70" w14:textId="77777777" w:rsidTr="008273F1">
        <w:trPr>
          <w:trHeight w:hRule="exact" w:val="350"/>
        </w:trPr>
        <w:tc>
          <w:tcPr>
            <w:tcW w:w="536" w:type="dxa"/>
            <w:tcBorders>
              <w:top w:val="nil"/>
              <w:bottom w:val="nil"/>
            </w:tcBorders>
            <w:vAlign w:val="center"/>
          </w:tcPr>
          <w:p w14:paraId="4A3C05B6" w14:textId="77777777" w:rsidR="00240621" w:rsidRPr="0031393C" w:rsidRDefault="00240621">
            <w:pPr>
              <w:rPr>
                <w:snapToGrid w:val="0"/>
              </w:rPr>
            </w:pPr>
          </w:p>
        </w:tc>
        <w:tc>
          <w:tcPr>
            <w:tcW w:w="2955" w:type="dxa"/>
            <w:gridSpan w:val="2"/>
            <w:vAlign w:val="center"/>
          </w:tcPr>
          <w:p w14:paraId="7BB3ECE8" w14:textId="4841C6C2" w:rsidR="00240621" w:rsidRPr="0031393C" w:rsidRDefault="00D63A2F" w:rsidP="006B6D05">
            <w:pPr>
              <w:jc w:val="center"/>
              <w:rPr>
                <w:snapToGrid w:val="0"/>
              </w:rPr>
            </w:pPr>
            <w:r>
              <w:rPr>
                <w:rFonts w:hint="eastAsia"/>
                <w:snapToGrid w:val="0"/>
                <w:kern w:val="0"/>
              </w:rPr>
              <w:t xml:space="preserve">　　　年　　月　　日</w:t>
            </w:r>
          </w:p>
        </w:tc>
        <w:tc>
          <w:tcPr>
            <w:tcW w:w="2955" w:type="dxa"/>
            <w:gridSpan w:val="2"/>
            <w:vAlign w:val="center"/>
          </w:tcPr>
          <w:p w14:paraId="40947FA9" w14:textId="7D89C15C" w:rsidR="00240621" w:rsidRPr="0031393C" w:rsidRDefault="00D63A2F" w:rsidP="006B6D05">
            <w:pPr>
              <w:jc w:val="center"/>
              <w:rPr>
                <w:snapToGrid w:val="0"/>
              </w:rPr>
            </w:pPr>
            <w:r>
              <w:rPr>
                <w:rFonts w:hint="eastAsia"/>
                <w:snapToGrid w:val="0"/>
                <w:kern w:val="0"/>
              </w:rPr>
              <w:t xml:space="preserve">　　　年　　月　　日</w:t>
            </w:r>
          </w:p>
        </w:tc>
        <w:tc>
          <w:tcPr>
            <w:tcW w:w="3760" w:type="dxa"/>
            <w:tcBorders>
              <w:top w:val="nil"/>
              <w:bottom w:val="nil"/>
            </w:tcBorders>
            <w:vAlign w:val="center"/>
          </w:tcPr>
          <w:p w14:paraId="1BF24825" w14:textId="77777777" w:rsidR="00240621" w:rsidRPr="0031393C" w:rsidRDefault="00240621">
            <w:pPr>
              <w:rPr>
                <w:snapToGrid w:val="0"/>
              </w:rPr>
            </w:pPr>
          </w:p>
        </w:tc>
      </w:tr>
      <w:tr w:rsidR="00240621" w:rsidRPr="0031393C" w14:paraId="5A188D6C" w14:textId="77777777" w:rsidTr="008273F1">
        <w:trPr>
          <w:trHeight w:hRule="exact" w:val="350"/>
        </w:trPr>
        <w:tc>
          <w:tcPr>
            <w:tcW w:w="536" w:type="dxa"/>
            <w:tcBorders>
              <w:top w:val="nil"/>
              <w:bottom w:val="nil"/>
            </w:tcBorders>
            <w:vAlign w:val="center"/>
          </w:tcPr>
          <w:p w14:paraId="2F612BCB" w14:textId="77777777" w:rsidR="00240621" w:rsidRPr="0031393C" w:rsidRDefault="00240621">
            <w:pPr>
              <w:rPr>
                <w:snapToGrid w:val="0"/>
              </w:rPr>
            </w:pPr>
          </w:p>
        </w:tc>
        <w:tc>
          <w:tcPr>
            <w:tcW w:w="2955" w:type="dxa"/>
            <w:gridSpan w:val="2"/>
            <w:vAlign w:val="center"/>
          </w:tcPr>
          <w:p w14:paraId="3DD9D6E0" w14:textId="60FBD1C8" w:rsidR="00240621" w:rsidRPr="0031393C" w:rsidRDefault="00D63A2F" w:rsidP="00D63A2F">
            <w:pPr>
              <w:jc w:val="center"/>
              <w:rPr>
                <w:snapToGrid w:val="0"/>
              </w:rPr>
            </w:pPr>
            <w:r>
              <w:rPr>
                <w:rFonts w:hint="eastAsia"/>
                <w:snapToGrid w:val="0"/>
                <w:kern w:val="0"/>
              </w:rPr>
              <w:t>第　　　　　　　　号</w:t>
            </w:r>
          </w:p>
        </w:tc>
        <w:tc>
          <w:tcPr>
            <w:tcW w:w="2955" w:type="dxa"/>
            <w:gridSpan w:val="2"/>
            <w:vAlign w:val="center"/>
          </w:tcPr>
          <w:p w14:paraId="691517D4" w14:textId="4EEDF299" w:rsidR="00240621" w:rsidRPr="0031393C" w:rsidRDefault="00D63A2F" w:rsidP="00D63A2F">
            <w:pPr>
              <w:jc w:val="center"/>
              <w:rPr>
                <w:snapToGrid w:val="0"/>
              </w:rPr>
            </w:pPr>
            <w:r>
              <w:rPr>
                <w:rFonts w:hint="eastAsia"/>
                <w:snapToGrid w:val="0"/>
                <w:kern w:val="0"/>
              </w:rPr>
              <w:t>第　　　　　　　　号</w:t>
            </w:r>
          </w:p>
        </w:tc>
        <w:tc>
          <w:tcPr>
            <w:tcW w:w="3760" w:type="dxa"/>
            <w:tcBorders>
              <w:top w:val="nil"/>
              <w:bottom w:val="nil"/>
            </w:tcBorders>
            <w:vAlign w:val="center"/>
          </w:tcPr>
          <w:p w14:paraId="694012A7" w14:textId="77777777" w:rsidR="00240621" w:rsidRPr="0031393C" w:rsidRDefault="00240621">
            <w:pPr>
              <w:rPr>
                <w:snapToGrid w:val="0"/>
              </w:rPr>
            </w:pPr>
          </w:p>
        </w:tc>
      </w:tr>
      <w:tr w:rsidR="0052282B" w:rsidRPr="0031393C" w14:paraId="02F8A59C" w14:textId="77777777" w:rsidTr="008273F1">
        <w:trPr>
          <w:trHeight w:hRule="exact" w:val="350"/>
        </w:trPr>
        <w:tc>
          <w:tcPr>
            <w:tcW w:w="536" w:type="dxa"/>
            <w:tcBorders>
              <w:top w:val="nil"/>
              <w:bottom w:val="nil"/>
            </w:tcBorders>
            <w:vAlign w:val="center"/>
          </w:tcPr>
          <w:p w14:paraId="7AF652A1" w14:textId="77777777" w:rsidR="0052282B" w:rsidRPr="0031393C" w:rsidRDefault="0052282B" w:rsidP="0052282B">
            <w:pPr>
              <w:rPr>
                <w:snapToGrid w:val="0"/>
              </w:rPr>
            </w:pPr>
          </w:p>
        </w:tc>
        <w:tc>
          <w:tcPr>
            <w:tcW w:w="1370" w:type="dxa"/>
            <w:vAlign w:val="center"/>
          </w:tcPr>
          <w:p w14:paraId="56CCE7FE" w14:textId="44CE0293" w:rsidR="0052282B" w:rsidRPr="0031393C" w:rsidRDefault="0052282B" w:rsidP="0052282B">
            <w:pPr>
              <w:jc w:val="center"/>
              <w:rPr>
                <w:snapToGrid w:val="0"/>
              </w:rPr>
            </w:pPr>
            <w:r w:rsidRPr="00491473">
              <w:rPr>
                <w:rFonts w:hint="eastAsia"/>
                <w:snapToGrid w:val="0"/>
              </w:rPr>
              <w:t>係員</w:t>
            </w:r>
            <w:r w:rsidRPr="0031393C">
              <w:rPr>
                <w:rFonts w:hint="eastAsia"/>
                <w:snapToGrid w:val="0"/>
              </w:rPr>
              <w:t>氏名</w:t>
            </w:r>
          </w:p>
        </w:tc>
        <w:tc>
          <w:tcPr>
            <w:tcW w:w="1585" w:type="dxa"/>
            <w:vAlign w:val="center"/>
          </w:tcPr>
          <w:p w14:paraId="0DECDEB5" w14:textId="77777777" w:rsidR="0052282B" w:rsidRPr="0031393C" w:rsidRDefault="0052282B" w:rsidP="0052282B">
            <w:pPr>
              <w:rPr>
                <w:snapToGrid w:val="0"/>
              </w:rPr>
            </w:pPr>
          </w:p>
        </w:tc>
        <w:tc>
          <w:tcPr>
            <w:tcW w:w="1498" w:type="dxa"/>
            <w:vAlign w:val="center"/>
          </w:tcPr>
          <w:p w14:paraId="53287AA7" w14:textId="57BB7A99" w:rsidR="0052282B" w:rsidRPr="0031393C" w:rsidRDefault="0052282B" w:rsidP="0052282B">
            <w:pPr>
              <w:jc w:val="center"/>
              <w:rPr>
                <w:snapToGrid w:val="0"/>
              </w:rPr>
            </w:pPr>
            <w:r w:rsidRPr="00491473">
              <w:rPr>
                <w:rFonts w:hint="eastAsia"/>
                <w:snapToGrid w:val="0"/>
              </w:rPr>
              <w:t>係員</w:t>
            </w:r>
            <w:r w:rsidRPr="0031393C">
              <w:rPr>
                <w:rFonts w:hint="eastAsia"/>
                <w:snapToGrid w:val="0"/>
              </w:rPr>
              <w:t>氏名</w:t>
            </w:r>
          </w:p>
        </w:tc>
        <w:tc>
          <w:tcPr>
            <w:tcW w:w="1457" w:type="dxa"/>
            <w:vAlign w:val="center"/>
          </w:tcPr>
          <w:p w14:paraId="52F63BA6" w14:textId="77777777" w:rsidR="0052282B" w:rsidRPr="0031393C" w:rsidRDefault="0052282B" w:rsidP="0052282B">
            <w:pPr>
              <w:rPr>
                <w:snapToGrid w:val="0"/>
              </w:rPr>
            </w:pPr>
          </w:p>
        </w:tc>
        <w:tc>
          <w:tcPr>
            <w:tcW w:w="3760" w:type="dxa"/>
            <w:tcBorders>
              <w:top w:val="nil"/>
              <w:bottom w:val="nil"/>
            </w:tcBorders>
            <w:vAlign w:val="center"/>
          </w:tcPr>
          <w:p w14:paraId="4B5B271F" w14:textId="77777777" w:rsidR="0052282B" w:rsidRPr="0031393C" w:rsidRDefault="0052282B" w:rsidP="0052282B">
            <w:pPr>
              <w:rPr>
                <w:snapToGrid w:val="0"/>
              </w:rPr>
            </w:pPr>
          </w:p>
        </w:tc>
      </w:tr>
      <w:tr w:rsidR="00240621" w:rsidRPr="0031393C" w14:paraId="4F7828F2" w14:textId="77777777" w:rsidTr="008273F1">
        <w:trPr>
          <w:trHeight w:hRule="exact" w:val="1134"/>
        </w:trPr>
        <w:tc>
          <w:tcPr>
            <w:tcW w:w="10206" w:type="dxa"/>
            <w:gridSpan w:val="6"/>
            <w:tcBorders>
              <w:top w:val="nil"/>
            </w:tcBorders>
            <w:vAlign w:val="center"/>
          </w:tcPr>
          <w:p w14:paraId="17F600E1" w14:textId="77777777" w:rsidR="00240621" w:rsidRPr="0031393C" w:rsidRDefault="00240621">
            <w:pPr>
              <w:spacing w:line="350" w:lineRule="exact"/>
              <w:rPr>
                <w:snapToGrid w:val="0"/>
              </w:rPr>
            </w:pPr>
            <w:r w:rsidRPr="0031393C">
              <w:rPr>
                <w:rFonts w:hint="eastAsia"/>
                <w:snapToGrid w:val="0"/>
              </w:rPr>
              <w:t>（注意）</w:t>
            </w:r>
          </w:p>
          <w:p w14:paraId="538C7BD9" w14:textId="51C888B6" w:rsidR="00240621" w:rsidRPr="0031393C" w:rsidRDefault="001577B6">
            <w:pPr>
              <w:spacing w:line="350" w:lineRule="exact"/>
              <w:ind w:left="420" w:hanging="210"/>
              <w:rPr>
                <w:snapToGrid w:val="0"/>
              </w:rPr>
            </w:pPr>
            <w:r w:rsidRPr="001577B6">
              <w:rPr>
                <w:rFonts w:hint="eastAsia"/>
                <w:snapToGrid w:val="0"/>
              </w:rPr>
              <w:t>認定建築主が法人である場合には、代表者の氏名を併せて記載してください。</w:t>
            </w:r>
          </w:p>
        </w:tc>
      </w:tr>
    </w:tbl>
    <w:p w14:paraId="4FC7A215" w14:textId="77777777" w:rsidR="00240621" w:rsidRDefault="00240621">
      <w:pPr>
        <w:jc w:val="right"/>
        <w:rPr>
          <w:snapToGrid w:val="0"/>
        </w:rPr>
      </w:pPr>
      <w:r>
        <w:rPr>
          <w:rFonts w:hint="eastAsia"/>
          <w:snapToGrid w:val="0"/>
        </w:rPr>
        <w:t xml:space="preserve">（日本産業規格Ａ列４番）　</w:t>
      </w:r>
    </w:p>
    <w:sectPr w:rsidR="00240621" w:rsidSect="001A7EA5">
      <w:type w:val="continuous"/>
      <w:pgSz w:w="11906" w:h="16838" w:code="9"/>
      <w:pgMar w:top="851" w:right="851" w:bottom="567" w:left="851" w:header="301"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2B36B" w14:textId="77777777" w:rsidR="005763E3" w:rsidRDefault="005763E3">
      <w:r>
        <w:separator/>
      </w:r>
    </w:p>
  </w:endnote>
  <w:endnote w:type="continuationSeparator" w:id="0">
    <w:p w14:paraId="01C6799E" w14:textId="77777777" w:rsidR="005763E3" w:rsidRDefault="00576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225A6" w14:textId="77777777" w:rsidR="005763E3" w:rsidRDefault="005763E3">
      <w:r>
        <w:separator/>
      </w:r>
    </w:p>
  </w:footnote>
  <w:footnote w:type="continuationSeparator" w:id="0">
    <w:p w14:paraId="74B942A2" w14:textId="77777777" w:rsidR="005763E3" w:rsidRDefault="005763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efaultTabStop w:val="958"/>
  <w:doNotHyphenateCaps/>
  <w:drawingGridHorizontalSpacing w:val="210"/>
  <w:drawingGridVerticalSpacing w:val="210"/>
  <w:displayHorizont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EC36B5"/>
    <w:rsid w:val="000E60DA"/>
    <w:rsid w:val="00155570"/>
    <w:rsid w:val="001577B6"/>
    <w:rsid w:val="001A7EA5"/>
    <w:rsid w:val="00240621"/>
    <w:rsid w:val="00272A63"/>
    <w:rsid w:val="00290468"/>
    <w:rsid w:val="002C051E"/>
    <w:rsid w:val="0031393C"/>
    <w:rsid w:val="004240F3"/>
    <w:rsid w:val="0044778E"/>
    <w:rsid w:val="00483AF5"/>
    <w:rsid w:val="004D79F1"/>
    <w:rsid w:val="0052282B"/>
    <w:rsid w:val="005763E3"/>
    <w:rsid w:val="005B170D"/>
    <w:rsid w:val="00660E3F"/>
    <w:rsid w:val="006B6D05"/>
    <w:rsid w:val="00720904"/>
    <w:rsid w:val="00783812"/>
    <w:rsid w:val="007E1928"/>
    <w:rsid w:val="007E1B18"/>
    <w:rsid w:val="008273F1"/>
    <w:rsid w:val="00832E82"/>
    <w:rsid w:val="008A790E"/>
    <w:rsid w:val="00A2625B"/>
    <w:rsid w:val="00A47180"/>
    <w:rsid w:val="00A728B2"/>
    <w:rsid w:val="00BC0690"/>
    <w:rsid w:val="00C86025"/>
    <w:rsid w:val="00D10539"/>
    <w:rsid w:val="00D63A2F"/>
    <w:rsid w:val="00DF1228"/>
    <w:rsid w:val="00E060AB"/>
    <w:rsid w:val="00E733F2"/>
    <w:rsid w:val="00EC36B5"/>
    <w:rsid w:val="00F510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290ABAB"/>
  <w14:defaultImageDpi w14:val="0"/>
  <w15:docId w15:val="{5B347BB4-12B8-41D5-9325-55F3377A9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character" w:styleId="a8">
    <w:name w:val="annotation reference"/>
    <w:basedOn w:val="a0"/>
    <w:uiPriority w:val="99"/>
    <w:semiHidden/>
    <w:unhideWhenUsed/>
    <w:rsid w:val="00720904"/>
    <w:rPr>
      <w:rFonts w:cs="Times New Roman"/>
      <w:sz w:val="18"/>
      <w:szCs w:val="18"/>
    </w:rPr>
  </w:style>
  <w:style w:type="paragraph" w:styleId="a9">
    <w:name w:val="annotation text"/>
    <w:basedOn w:val="a"/>
    <w:link w:val="aa"/>
    <w:uiPriority w:val="99"/>
    <w:unhideWhenUsed/>
    <w:rsid w:val="00720904"/>
    <w:pPr>
      <w:jc w:val="left"/>
    </w:pPr>
  </w:style>
  <w:style w:type="character" w:customStyle="1" w:styleId="aa">
    <w:name w:val="コメント文字列 (文字)"/>
    <w:basedOn w:val="a0"/>
    <w:link w:val="a9"/>
    <w:uiPriority w:val="99"/>
    <w:locked/>
    <w:rsid w:val="00720904"/>
    <w:rPr>
      <w:rFonts w:ascii="ＭＳ 明朝" w:eastAsia="ＭＳ 明朝" w:hAnsi="Century" w:cs="ＭＳ 明朝"/>
    </w:rPr>
  </w:style>
  <w:style w:type="paragraph" w:styleId="ab">
    <w:name w:val="annotation subject"/>
    <w:basedOn w:val="a9"/>
    <w:next w:val="a9"/>
    <w:link w:val="ac"/>
    <w:uiPriority w:val="99"/>
    <w:semiHidden/>
    <w:unhideWhenUsed/>
    <w:rsid w:val="00720904"/>
    <w:rPr>
      <w:b/>
      <w:bCs/>
    </w:rPr>
  </w:style>
  <w:style w:type="character" w:customStyle="1" w:styleId="ac">
    <w:name w:val="コメント内容 (文字)"/>
    <w:basedOn w:val="aa"/>
    <w:link w:val="ab"/>
    <w:uiPriority w:val="99"/>
    <w:semiHidden/>
    <w:locked/>
    <w:rsid w:val="00720904"/>
    <w:rPr>
      <w:rFonts w:ascii="ＭＳ 明朝" w:eastAsia="ＭＳ 明朝" w:hAnsi="Century" w:cs="ＭＳ 明朝"/>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DB(A)\&#26032;&#20363;&#35215;DB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新例規DB38倍.dot</Template>
  <TotalTime>156</TotalTime>
  <Pages>1</Pages>
  <Words>90</Words>
  <Characters>514</Characters>
  <DocSecurity>0</DocSecurity>
  <Lines>4</Lines>
  <Paragraphs>1</Paragraphs>
  <ScaleCrop>false</ScaleCrop>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2025-10-31T00:45:00Z</cp:lastPrinted>
  <dcterms:created xsi:type="dcterms:W3CDTF">2025-05-29T08:44:00Z</dcterms:created>
  <dcterms:modified xsi:type="dcterms:W3CDTF">2025-10-31T00:45:00Z</dcterms:modified>
</cp:coreProperties>
</file>